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149"/>
        <w:gridCol w:w="856"/>
        <w:gridCol w:w="2885"/>
      </w:tblGrid>
      <w:tr w:rsidR="00887875" w:rsidRPr="002E4AFC" w14:paraId="00D3BAF6" w14:textId="77777777" w:rsidTr="006E23B3">
        <w:trPr>
          <w:trHeight w:val="2178"/>
          <w:jc w:val="center"/>
        </w:trPr>
        <w:tc>
          <w:tcPr>
            <w:tcW w:w="7289" w:type="dxa"/>
            <w:gridSpan w:val="2"/>
          </w:tcPr>
          <w:p w14:paraId="50568468" w14:textId="37E4672A" w:rsidR="000F0717" w:rsidRPr="00956E91" w:rsidRDefault="000F0717" w:rsidP="000F0717">
            <w:pPr>
              <w:pStyle w:val="Heading2"/>
              <w:rPr>
                <w:sz w:val="40"/>
                <w:szCs w:val="40"/>
              </w:rPr>
            </w:pPr>
            <w:r w:rsidRPr="00956E91">
              <w:rPr>
                <w:sz w:val="40"/>
                <w:szCs w:val="40"/>
              </w:rPr>
              <w:t xml:space="preserve">Ramon </w:t>
            </w:r>
            <w:proofErr w:type="spellStart"/>
            <w:r w:rsidRPr="00956E91">
              <w:rPr>
                <w:sz w:val="40"/>
                <w:szCs w:val="40"/>
              </w:rPr>
              <w:t>Baltazar</w:t>
            </w:r>
            <w:proofErr w:type="spellEnd"/>
          </w:p>
          <w:p w14:paraId="222274EE" w14:textId="77777777" w:rsidR="000F0717" w:rsidRPr="00FA7E47" w:rsidRDefault="000F0717" w:rsidP="000F0717">
            <w:pPr>
              <w:pStyle w:val="Heading2"/>
            </w:pPr>
            <w:r w:rsidRPr="00FA7E47">
              <w:rPr>
                <w:sz w:val="32"/>
                <w:szCs w:val="32"/>
              </w:rPr>
              <w:t xml:space="preserve"> Instructor</w:t>
            </w:r>
            <w:r w:rsidRPr="00FA7E47">
              <w:t xml:space="preserve"> </w:t>
            </w:r>
          </w:p>
          <w:p w14:paraId="5DB94219" w14:textId="37E4672A" w:rsidR="002E4AFC" w:rsidRPr="002E4AFC" w:rsidRDefault="002E4AFC" w:rsidP="002E4AFC">
            <w:pPr>
              <w:pStyle w:val="Title"/>
            </w:pPr>
          </w:p>
        </w:tc>
        <w:tc>
          <w:tcPr>
            <w:tcW w:w="2935" w:type="dxa"/>
            <w:vMerge w:val="restart"/>
            <w:vAlign w:val="bottom"/>
          </w:tcPr>
          <w:tbl>
            <w:tblPr>
              <w:tblpPr w:leftFromText="180" w:rightFromText="180" w:vertAnchor="page" w:horzAnchor="page" w:tblpX="693" w:tblpY="2992"/>
              <w:tblOverlap w:val="never"/>
              <w:tblW w:w="5000" w:type="pct"/>
              <w:tblLook w:val="0480" w:firstRow="0" w:lastRow="0" w:firstColumn="1" w:lastColumn="0" w:noHBand="0" w:noVBand="1"/>
            </w:tblPr>
            <w:tblGrid>
              <w:gridCol w:w="2669"/>
            </w:tblGrid>
            <w:tr w:rsidR="00887875" w:rsidRPr="002E4AFC" w14:paraId="7CF82BE8" w14:textId="77777777" w:rsidTr="000F0717">
              <w:trPr>
                <w:trHeight w:val="605"/>
              </w:trPr>
              <w:tc>
                <w:tcPr>
                  <w:tcW w:w="2655" w:type="dxa"/>
                </w:tcPr>
                <w:p w14:paraId="24A01F64" w14:textId="77777777" w:rsidR="000F0717" w:rsidRDefault="000F0717" w:rsidP="000F0717">
                  <w:pPr>
                    <w:pStyle w:val="Heading2"/>
                  </w:pPr>
                  <w:r w:rsidRPr="002E4AFC">
                    <w:t>Contact</w:t>
                  </w:r>
                  <w:r w:rsidR="004E61FC">
                    <w:t xml:space="preserve"> </w:t>
                  </w:r>
                </w:p>
                <w:p w14:paraId="33089860" w14:textId="6076BD3D" w:rsidR="00887875" w:rsidRDefault="00887875" w:rsidP="004E61FC">
                  <w:proofErr w:type="spellStart"/>
                  <w:r>
                    <w:t>RamonBaltazar</w:t>
                  </w:r>
                  <w:proofErr w:type="spellEnd"/>
                </w:p>
                <w:p w14:paraId="4FB4802F" w14:textId="7A961276" w:rsidR="004E61FC" w:rsidRDefault="00F03EDB" w:rsidP="004E61FC">
                  <w:r>
                    <w:t>(714)683-1401</w:t>
                  </w:r>
                </w:p>
                <w:p w14:paraId="2D3E364D" w14:textId="1689A2E6" w:rsidR="00887875" w:rsidRDefault="00887875" w:rsidP="004E61FC"/>
                <w:p w14:paraId="393AFC6A" w14:textId="7C304125" w:rsidR="00887875" w:rsidRDefault="00F03EDB" w:rsidP="004E61FC">
                  <w:proofErr w:type="spellStart"/>
                  <w:r>
                    <w:t>Ramon.</w:t>
                  </w:r>
                  <w:r w:rsidR="00887875">
                    <w:t>Baltaz</w:t>
                  </w:r>
                  <w:r>
                    <w:t>ar</w:t>
                  </w:r>
                  <w:proofErr w:type="spellEnd"/>
                </w:p>
                <w:p w14:paraId="12F8AB59" w14:textId="078C3B54" w:rsidR="00887875" w:rsidRDefault="00887875" w:rsidP="004E61FC">
                  <w:r>
                    <w:t>@</w:t>
                  </w:r>
                  <w:r w:rsidR="00F03EDB">
                    <w:t>BUC.EDU</w:t>
                  </w:r>
                </w:p>
                <w:p w14:paraId="786605C4" w14:textId="6BCA6C95" w:rsidR="00887875" w:rsidRPr="004E61FC" w:rsidRDefault="00887875" w:rsidP="004E61FC"/>
              </w:tc>
            </w:tr>
            <w:tr w:rsidR="00887875" w:rsidRPr="002E4AFC" w14:paraId="1AF5EB3B" w14:textId="77777777" w:rsidTr="000F0717">
              <w:trPr>
                <w:trHeight w:val="567"/>
              </w:trPr>
              <w:tc>
                <w:tcPr>
                  <w:tcW w:w="2655" w:type="dxa"/>
                  <w:vAlign w:val="center"/>
                </w:tcPr>
                <w:p w14:paraId="7D896508" w14:textId="3ABA3BA9" w:rsidR="000F0717" w:rsidRPr="002E4AFC" w:rsidRDefault="000F0717" w:rsidP="000F0717">
                  <w:pPr>
                    <w:pStyle w:val="Information"/>
                  </w:pPr>
                </w:p>
              </w:tc>
            </w:tr>
            <w:tr w:rsidR="00887875" w:rsidRPr="002E4AFC" w14:paraId="33585E37" w14:textId="77777777" w:rsidTr="000F0717">
              <w:trPr>
                <w:trHeight w:val="567"/>
              </w:trPr>
              <w:tc>
                <w:tcPr>
                  <w:tcW w:w="2655" w:type="dxa"/>
                  <w:vAlign w:val="center"/>
                </w:tcPr>
                <w:p w14:paraId="674DEBB5" w14:textId="158F90B3" w:rsidR="000F0717" w:rsidRPr="002E4AFC" w:rsidRDefault="000F0717" w:rsidP="000F0717">
                  <w:pPr>
                    <w:pStyle w:val="Information"/>
                  </w:pPr>
                </w:p>
              </w:tc>
            </w:tr>
            <w:tr w:rsidR="00887875" w:rsidRPr="002E4AFC" w14:paraId="3FA35A05" w14:textId="77777777" w:rsidTr="000F0717">
              <w:trPr>
                <w:trHeight w:val="567"/>
              </w:trPr>
              <w:tc>
                <w:tcPr>
                  <w:tcW w:w="2655" w:type="dxa"/>
                  <w:vAlign w:val="center"/>
                </w:tcPr>
                <w:p w14:paraId="60232731" w14:textId="3FAECF63" w:rsidR="000F0717" w:rsidRPr="002E4AFC" w:rsidRDefault="000F0717" w:rsidP="000F0717">
                  <w:pPr>
                    <w:pStyle w:val="Information"/>
                  </w:pPr>
                </w:p>
              </w:tc>
            </w:tr>
            <w:tr w:rsidR="00887875" w:rsidRPr="002E4AFC" w14:paraId="2738E378" w14:textId="77777777" w:rsidTr="000F0717">
              <w:trPr>
                <w:trHeight w:val="567"/>
              </w:trPr>
              <w:tc>
                <w:tcPr>
                  <w:tcW w:w="2655" w:type="dxa"/>
                  <w:vAlign w:val="center"/>
                </w:tcPr>
                <w:p w14:paraId="78C135C6" w14:textId="3056D0D3" w:rsidR="000F0717" w:rsidRPr="002E4AFC" w:rsidRDefault="000F0717" w:rsidP="000F0717">
                  <w:pPr>
                    <w:pStyle w:val="Information"/>
                  </w:pPr>
                </w:p>
              </w:tc>
            </w:tr>
          </w:tbl>
          <w:p w14:paraId="27299206" w14:textId="16C58D29" w:rsidR="002E4AFC" w:rsidRPr="002E4AFC" w:rsidRDefault="000F0717" w:rsidP="002E4AF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C1D6294" wp14:editId="0CD10136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-4973320</wp:posOffset>
                  </wp:positionV>
                  <wp:extent cx="1497330" cy="1352550"/>
                  <wp:effectExtent l="0" t="0" r="762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B PIC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7875" w:rsidRPr="002E4AFC" w14:paraId="0C12F2D4" w14:textId="77777777" w:rsidTr="002E4AFC">
        <w:trPr>
          <w:trHeight w:val="1262"/>
          <w:jc w:val="center"/>
        </w:trPr>
        <w:tc>
          <w:tcPr>
            <w:tcW w:w="6397" w:type="dxa"/>
          </w:tcPr>
          <w:p w14:paraId="38126F6A" w14:textId="77777777" w:rsidR="000F0717" w:rsidRPr="000F0717" w:rsidRDefault="000F0717" w:rsidP="000F0717">
            <w:pPr>
              <w:keepNext/>
              <w:keepLines/>
              <w:pBdr>
                <w:top w:val="single" w:sz="24" w:space="6" w:color="FF7707" w:themeColor="accent2"/>
              </w:pBdr>
              <w:spacing w:after="120"/>
              <w:outlineLvl w:val="1"/>
              <w:rPr>
                <w:rFonts w:asciiTheme="majorHAnsi" w:eastAsiaTheme="majorEastAsia" w:hAnsiTheme="majorHAnsi" w:cstheme="majorBidi"/>
                <w:color w:val="202B6A" w:themeColor="accent1"/>
                <w:sz w:val="26"/>
                <w:szCs w:val="26"/>
              </w:rPr>
            </w:pPr>
            <w:r w:rsidRPr="000F0717">
              <w:rPr>
                <w:rFonts w:asciiTheme="majorHAnsi" w:eastAsiaTheme="majorEastAsia" w:hAnsiTheme="majorHAnsi" w:cstheme="majorBidi"/>
                <w:color w:val="202B6A" w:themeColor="accent1"/>
                <w:sz w:val="26"/>
                <w:szCs w:val="26"/>
              </w:rPr>
              <w:t>Experience</w:t>
            </w:r>
          </w:p>
          <w:p w14:paraId="36490FCC" w14:textId="77777777" w:rsidR="000F0717" w:rsidRPr="000F0717" w:rsidRDefault="000F0717" w:rsidP="000F0717">
            <w:pPr>
              <w:kinsoku w:val="0"/>
              <w:overflowPunct w:val="0"/>
              <w:rPr>
                <w:rFonts w:cs="Georgia"/>
                <w:b/>
                <w:color w:val="202B6A" w:themeColor="accent1"/>
                <w:sz w:val="18"/>
                <w:szCs w:val="20"/>
              </w:rPr>
            </w:pPr>
            <w:r w:rsidRPr="000F0717">
              <w:rPr>
                <w:rFonts w:cs="Georgia"/>
                <w:b/>
                <w:color w:val="202B6A" w:themeColor="accent1"/>
                <w:sz w:val="18"/>
                <w:szCs w:val="20"/>
              </w:rPr>
              <w:t>Academics-Teaching</w:t>
            </w:r>
          </w:p>
          <w:p w14:paraId="2BEFDA3B" w14:textId="3A9245EF" w:rsidR="000F0717" w:rsidRPr="000F0717" w:rsidRDefault="000F0717" w:rsidP="000F0717">
            <w:pPr>
              <w:kinsoku w:val="0"/>
              <w:overflowPunct w:val="0"/>
              <w:rPr>
                <w:rFonts w:cs="Georgia"/>
                <w:b/>
                <w:color w:val="202B6A" w:themeColor="accent1"/>
                <w:sz w:val="18"/>
                <w:szCs w:val="20"/>
              </w:rPr>
            </w:pPr>
            <w:r w:rsidRPr="000F0717">
              <w:rPr>
                <w:rFonts w:cs="Georgia"/>
                <w:b/>
                <w:color w:val="202B6A" w:themeColor="accent1"/>
                <w:sz w:val="18"/>
                <w:szCs w:val="20"/>
              </w:rPr>
              <w:t xml:space="preserve">Planned and implemented </w:t>
            </w:r>
            <w:r w:rsidR="00956E91" w:rsidRPr="000F0717">
              <w:rPr>
                <w:rFonts w:cs="Georgia"/>
                <w:b/>
                <w:color w:val="202B6A" w:themeColor="accent1"/>
                <w:sz w:val="18"/>
                <w:szCs w:val="20"/>
              </w:rPr>
              <w:t xml:space="preserve">credit </w:t>
            </w:r>
            <w:r w:rsidR="00956E91">
              <w:rPr>
                <w:rFonts w:cs="Georgia"/>
                <w:b/>
                <w:color w:val="202B6A" w:themeColor="accent1"/>
                <w:sz w:val="18"/>
                <w:szCs w:val="20"/>
              </w:rPr>
              <w:t>courses</w:t>
            </w:r>
            <w:r w:rsidRPr="000F0717">
              <w:rPr>
                <w:rFonts w:cs="Georgia"/>
                <w:b/>
                <w:color w:val="202B6A" w:themeColor="accent1"/>
                <w:sz w:val="18"/>
                <w:szCs w:val="20"/>
              </w:rPr>
              <w:t xml:space="preserve"> in Business and Management</w:t>
            </w:r>
            <w:r w:rsidR="00956E91">
              <w:rPr>
                <w:rFonts w:cs="Georgia"/>
                <w:b/>
                <w:color w:val="202B6A" w:themeColor="accent1"/>
                <w:sz w:val="18"/>
                <w:szCs w:val="20"/>
              </w:rPr>
              <w:t>,</w:t>
            </w:r>
            <w:r w:rsidRPr="000F0717">
              <w:rPr>
                <w:rFonts w:cs="Georgia"/>
                <w:b/>
                <w:color w:val="202B6A" w:themeColor="accent1"/>
                <w:sz w:val="18"/>
                <w:szCs w:val="20"/>
              </w:rPr>
              <w:t xml:space="preserve"> Marketing, with the overall goal   of assisting students towards a graduate /undergraduate/ associate degree /certificate in their field of study. </w:t>
            </w:r>
          </w:p>
          <w:p w14:paraId="2B93CA19" w14:textId="77777777" w:rsidR="000F0717" w:rsidRPr="000F0717" w:rsidRDefault="000F0717" w:rsidP="000F0717">
            <w:pPr>
              <w:widowControl/>
              <w:autoSpaceDE/>
              <w:autoSpaceDN/>
              <w:adjustRightInd/>
              <w:rPr>
                <w:rFonts w:eastAsiaTheme="minorHAnsi" w:cstheme="minorBidi"/>
                <w:szCs w:val="24"/>
              </w:rPr>
            </w:pPr>
            <w:r w:rsidRPr="000F0717">
              <w:rPr>
                <w:rFonts w:eastAsiaTheme="minorHAnsi" w:cstheme="minorBidi"/>
                <w:szCs w:val="24"/>
              </w:rPr>
              <w:t xml:space="preserve">Los Angeles Harbor College </w:t>
            </w:r>
            <w:r w:rsidRPr="000F0717">
              <w:rPr>
                <w:rFonts w:eastAsiaTheme="minorHAnsi" w:cstheme="minorBidi"/>
                <w:b/>
                <w:bCs/>
                <w:color w:val="FF7707" w:themeColor="accent2"/>
                <w:szCs w:val="24"/>
              </w:rPr>
              <w:t>•</w:t>
            </w:r>
            <w:r w:rsidRPr="000F0717">
              <w:rPr>
                <w:rFonts w:eastAsiaTheme="minorHAnsi" w:cstheme="minorBidi"/>
                <w:szCs w:val="24"/>
              </w:rPr>
              <w:t xml:space="preserve"> 2004 – Present</w:t>
            </w:r>
          </w:p>
          <w:p w14:paraId="5FBCF18E" w14:textId="77777777" w:rsidR="000F0717" w:rsidRPr="000F0717" w:rsidRDefault="000F0717" w:rsidP="000F0717">
            <w:pPr>
              <w:widowControl/>
              <w:autoSpaceDE/>
              <w:autoSpaceDN/>
              <w:adjustRightInd/>
              <w:rPr>
                <w:rFonts w:eastAsiaTheme="minorHAnsi" w:cstheme="minorBidi"/>
                <w:szCs w:val="24"/>
              </w:rPr>
            </w:pPr>
            <w:r w:rsidRPr="000F0717">
              <w:rPr>
                <w:rFonts w:eastAsiaTheme="minorHAnsi" w:cstheme="minorBidi"/>
                <w:szCs w:val="24"/>
              </w:rPr>
              <w:t xml:space="preserve">North Orange County Community District </w:t>
            </w:r>
            <w:r w:rsidRPr="000F0717">
              <w:rPr>
                <w:rFonts w:eastAsiaTheme="minorHAnsi" w:cstheme="minorBidi"/>
                <w:b/>
                <w:bCs/>
                <w:color w:val="FF7707" w:themeColor="accent2"/>
                <w:szCs w:val="24"/>
              </w:rPr>
              <w:t>•</w:t>
            </w:r>
            <w:r w:rsidRPr="000F0717">
              <w:rPr>
                <w:rFonts w:eastAsiaTheme="minorHAnsi" w:cstheme="minorBidi"/>
                <w:szCs w:val="24"/>
              </w:rPr>
              <w:t xml:space="preserve"> 2006 - Present</w:t>
            </w:r>
          </w:p>
          <w:p w14:paraId="6E8BB192" w14:textId="77777777" w:rsidR="000F0717" w:rsidRPr="000F0717" w:rsidRDefault="000F0717" w:rsidP="000F0717">
            <w:pPr>
              <w:widowControl/>
              <w:autoSpaceDE/>
              <w:autoSpaceDN/>
              <w:adjustRightInd/>
              <w:rPr>
                <w:rFonts w:eastAsiaTheme="minorHAnsi" w:cstheme="minorBidi"/>
                <w:szCs w:val="24"/>
              </w:rPr>
            </w:pPr>
            <w:r w:rsidRPr="000F0717">
              <w:rPr>
                <w:rFonts w:eastAsiaTheme="minorHAnsi" w:cstheme="minorBidi"/>
                <w:szCs w:val="24"/>
              </w:rPr>
              <w:t xml:space="preserve">California University of Mgmt. and Science </w:t>
            </w:r>
            <w:r w:rsidRPr="000F0717">
              <w:rPr>
                <w:rFonts w:eastAsiaTheme="minorHAnsi" w:cstheme="minorBidi"/>
                <w:b/>
                <w:bCs/>
                <w:color w:val="FF7707" w:themeColor="accent2"/>
                <w:szCs w:val="24"/>
              </w:rPr>
              <w:t xml:space="preserve">• </w:t>
            </w:r>
            <w:r w:rsidRPr="000F0717">
              <w:rPr>
                <w:rFonts w:eastAsiaTheme="minorHAnsi" w:cstheme="minorBidi"/>
                <w:szCs w:val="24"/>
              </w:rPr>
              <w:t>2006 - Present</w:t>
            </w:r>
          </w:p>
          <w:p w14:paraId="002817D8" w14:textId="77777777" w:rsidR="000F0717" w:rsidRPr="000F0717" w:rsidRDefault="000F0717" w:rsidP="000F0717">
            <w:pPr>
              <w:widowControl/>
              <w:autoSpaceDE/>
              <w:autoSpaceDN/>
              <w:adjustRightInd/>
              <w:rPr>
                <w:rFonts w:eastAsiaTheme="minorHAnsi" w:cstheme="minorBidi"/>
                <w:szCs w:val="24"/>
              </w:rPr>
            </w:pPr>
            <w:r w:rsidRPr="000F0717">
              <w:rPr>
                <w:rFonts w:eastAsiaTheme="minorHAnsi" w:cstheme="minorBidi"/>
                <w:szCs w:val="24"/>
              </w:rPr>
              <w:t xml:space="preserve">California State University Dominguez Hills </w:t>
            </w:r>
            <w:r w:rsidRPr="000F0717">
              <w:rPr>
                <w:rFonts w:eastAsiaTheme="minorHAnsi" w:cstheme="minorBidi"/>
                <w:b/>
                <w:bCs/>
                <w:color w:val="FF7707" w:themeColor="accent2"/>
                <w:szCs w:val="24"/>
              </w:rPr>
              <w:t xml:space="preserve">• </w:t>
            </w:r>
            <w:r w:rsidRPr="000F0717">
              <w:rPr>
                <w:rFonts w:eastAsiaTheme="minorHAnsi" w:cstheme="minorBidi"/>
                <w:szCs w:val="24"/>
              </w:rPr>
              <w:t>2006 - Present</w:t>
            </w:r>
          </w:p>
          <w:p w14:paraId="1D2758DE" w14:textId="77777777" w:rsidR="000F0717" w:rsidRPr="000F0717" w:rsidRDefault="000F0717" w:rsidP="000F0717">
            <w:pPr>
              <w:widowControl/>
              <w:autoSpaceDE/>
              <w:autoSpaceDN/>
              <w:adjustRightInd/>
              <w:rPr>
                <w:rFonts w:eastAsiaTheme="minorHAnsi" w:cstheme="minorBidi"/>
                <w:szCs w:val="24"/>
              </w:rPr>
            </w:pPr>
            <w:r w:rsidRPr="000F0717">
              <w:rPr>
                <w:rFonts w:eastAsiaTheme="minorHAnsi" w:cstheme="minorBidi"/>
                <w:szCs w:val="24"/>
              </w:rPr>
              <w:t xml:space="preserve">Bethesda University of California </w:t>
            </w:r>
            <w:r w:rsidRPr="000F0717">
              <w:rPr>
                <w:rFonts w:eastAsiaTheme="minorHAnsi" w:cstheme="minorBidi"/>
                <w:b/>
                <w:bCs/>
                <w:color w:val="FF7707" w:themeColor="accent2"/>
                <w:szCs w:val="24"/>
              </w:rPr>
              <w:t xml:space="preserve">• </w:t>
            </w:r>
            <w:r w:rsidRPr="000F0717">
              <w:rPr>
                <w:rFonts w:eastAsiaTheme="minorHAnsi" w:cstheme="minorBidi"/>
                <w:szCs w:val="24"/>
              </w:rPr>
              <w:t>2008 – Present</w:t>
            </w:r>
          </w:p>
          <w:p w14:paraId="0988F440" w14:textId="77777777" w:rsidR="000F0717" w:rsidRPr="000F0717" w:rsidRDefault="000F0717" w:rsidP="000F0717">
            <w:pPr>
              <w:kinsoku w:val="0"/>
              <w:overflowPunct w:val="0"/>
              <w:rPr>
                <w:rFonts w:cs="Georgia"/>
                <w:b/>
                <w:color w:val="202B6A" w:themeColor="accent1"/>
                <w:sz w:val="18"/>
                <w:szCs w:val="20"/>
              </w:rPr>
            </w:pPr>
          </w:p>
          <w:p w14:paraId="660EF491" w14:textId="77777777" w:rsidR="000F0717" w:rsidRPr="000F0717" w:rsidRDefault="000F0717" w:rsidP="000F0717">
            <w:pPr>
              <w:kinsoku w:val="0"/>
              <w:overflowPunct w:val="0"/>
              <w:rPr>
                <w:rFonts w:cs="Georgia"/>
                <w:b/>
                <w:color w:val="202B6A" w:themeColor="accent1"/>
                <w:sz w:val="18"/>
                <w:szCs w:val="20"/>
              </w:rPr>
            </w:pPr>
            <w:r w:rsidRPr="000F0717">
              <w:rPr>
                <w:rFonts w:cs="Georgia"/>
                <w:b/>
                <w:color w:val="202B6A" w:themeColor="accent1"/>
                <w:sz w:val="18"/>
                <w:szCs w:val="20"/>
              </w:rPr>
              <w:t xml:space="preserve">Industry Operations - Management </w:t>
            </w:r>
          </w:p>
          <w:p w14:paraId="66C95D27" w14:textId="4646C63F" w:rsidR="000F0717" w:rsidRPr="000F0717" w:rsidRDefault="000F0717" w:rsidP="000F0717">
            <w:pPr>
              <w:kinsoku w:val="0"/>
              <w:overflowPunct w:val="0"/>
              <w:rPr>
                <w:rFonts w:cs="Georgia"/>
                <w:b/>
                <w:color w:val="202B6A" w:themeColor="accent1"/>
                <w:sz w:val="18"/>
                <w:szCs w:val="20"/>
              </w:rPr>
            </w:pPr>
            <w:r w:rsidRPr="000F0717">
              <w:rPr>
                <w:rFonts w:cs="Georgia"/>
                <w:b/>
                <w:color w:val="202B6A" w:themeColor="accent1"/>
                <w:sz w:val="18"/>
                <w:szCs w:val="20"/>
              </w:rPr>
              <w:t xml:space="preserve">Master planning and coordination of new, promotional, product assemblies prior to commercialization.  Responsible for any and all logistics support for new </w:t>
            </w:r>
            <w:proofErr w:type="gramStart"/>
            <w:r w:rsidRPr="000F0717">
              <w:rPr>
                <w:rFonts w:cs="Georgia"/>
                <w:b/>
                <w:color w:val="202B6A" w:themeColor="accent1"/>
                <w:sz w:val="18"/>
                <w:szCs w:val="20"/>
              </w:rPr>
              <w:t>product</w:t>
            </w:r>
            <w:r w:rsidR="00E561D0">
              <w:rPr>
                <w:rFonts w:cs="Georgia"/>
                <w:b/>
                <w:color w:val="202B6A" w:themeColor="accent1"/>
                <w:sz w:val="18"/>
                <w:szCs w:val="20"/>
              </w:rPr>
              <w:t>s</w:t>
            </w:r>
            <w:r w:rsidRPr="000F0717">
              <w:rPr>
                <w:rFonts w:cs="Georgia"/>
                <w:b/>
                <w:color w:val="202B6A" w:themeColor="accent1"/>
                <w:sz w:val="18"/>
                <w:szCs w:val="20"/>
              </w:rPr>
              <w:t xml:space="preserve">  </w:t>
            </w:r>
            <w:r w:rsidR="00956E91">
              <w:rPr>
                <w:rFonts w:cs="Georgia"/>
                <w:b/>
                <w:color w:val="202B6A" w:themeColor="accent1"/>
                <w:sz w:val="18"/>
                <w:szCs w:val="20"/>
              </w:rPr>
              <w:t>while</w:t>
            </w:r>
            <w:proofErr w:type="gramEnd"/>
            <w:r w:rsidR="00956E91">
              <w:rPr>
                <w:rFonts w:cs="Georgia"/>
                <w:b/>
                <w:color w:val="202B6A" w:themeColor="accent1"/>
                <w:sz w:val="18"/>
                <w:szCs w:val="20"/>
              </w:rPr>
              <w:t xml:space="preserve"> servicing </w:t>
            </w:r>
            <w:r w:rsidRPr="000F0717">
              <w:rPr>
                <w:rFonts w:cs="Georgia"/>
                <w:b/>
                <w:color w:val="202B6A" w:themeColor="accent1"/>
                <w:sz w:val="18"/>
                <w:szCs w:val="20"/>
              </w:rPr>
              <w:t xml:space="preserve"> marketing, manufacturing, operations </w:t>
            </w:r>
            <w:r w:rsidR="00956E91">
              <w:rPr>
                <w:rFonts w:cs="Georgia"/>
                <w:b/>
                <w:color w:val="202B6A" w:themeColor="accent1"/>
                <w:sz w:val="18"/>
                <w:szCs w:val="20"/>
              </w:rPr>
              <w:t>,</w:t>
            </w:r>
            <w:r w:rsidRPr="000F0717">
              <w:rPr>
                <w:rFonts w:cs="Georgia"/>
                <w:b/>
                <w:color w:val="202B6A" w:themeColor="accent1"/>
                <w:sz w:val="18"/>
                <w:szCs w:val="20"/>
              </w:rPr>
              <w:t>outside contractors</w:t>
            </w:r>
            <w:r w:rsidR="00956E91">
              <w:rPr>
                <w:rFonts w:cs="Georgia"/>
                <w:b/>
                <w:color w:val="202B6A" w:themeColor="accent1"/>
                <w:sz w:val="18"/>
                <w:szCs w:val="20"/>
              </w:rPr>
              <w:t xml:space="preserve"> and</w:t>
            </w:r>
            <w:r w:rsidR="000B7116">
              <w:rPr>
                <w:rFonts w:cs="Georgia"/>
                <w:b/>
                <w:color w:val="202B6A" w:themeColor="accent1"/>
                <w:sz w:val="18"/>
                <w:szCs w:val="20"/>
              </w:rPr>
              <w:t xml:space="preserve"> </w:t>
            </w:r>
            <w:r w:rsidR="00956E91">
              <w:rPr>
                <w:rFonts w:cs="Georgia"/>
                <w:b/>
                <w:color w:val="202B6A" w:themeColor="accent1"/>
                <w:sz w:val="18"/>
                <w:szCs w:val="20"/>
              </w:rPr>
              <w:t xml:space="preserve"> </w:t>
            </w:r>
            <w:r w:rsidR="000B7116">
              <w:rPr>
                <w:rFonts w:cs="Georgia"/>
                <w:b/>
                <w:color w:val="202B6A" w:themeColor="accent1"/>
                <w:sz w:val="18"/>
                <w:szCs w:val="20"/>
              </w:rPr>
              <w:t>clients</w:t>
            </w:r>
            <w:r w:rsidR="00956E91">
              <w:rPr>
                <w:rFonts w:cs="Georgia"/>
                <w:b/>
                <w:color w:val="202B6A" w:themeColor="accent1"/>
                <w:sz w:val="18"/>
                <w:szCs w:val="20"/>
              </w:rPr>
              <w:t>.</w:t>
            </w:r>
          </w:p>
          <w:p w14:paraId="56079262" w14:textId="77777777" w:rsidR="000F0717" w:rsidRPr="000F0717" w:rsidRDefault="000F0717" w:rsidP="000F0717">
            <w:r w:rsidRPr="000F0717">
              <w:t xml:space="preserve">Merle Norman Cosmetics </w:t>
            </w:r>
            <w:r w:rsidRPr="000F0717">
              <w:rPr>
                <w:b/>
                <w:bCs/>
                <w:color w:val="FF7707" w:themeColor="accent2"/>
              </w:rPr>
              <w:t>•</w:t>
            </w:r>
            <w:r w:rsidRPr="000F0717">
              <w:t xml:space="preserve"> 1989 -2004 </w:t>
            </w:r>
          </w:p>
          <w:p w14:paraId="7B87A50C" w14:textId="77777777" w:rsidR="000F0717" w:rsidRPr="000F0717" w:rsidRDefault="000F0717" w:rsidP="000F0717">
            <w:r w:rsidRPr="000F0717">
              <w:t>Packaging Corporation of America</w:t>
            </w:r>
            <w:r w:rsidRPr="000F0717">
              <w:rPr>
                <w:b/>
                <w:bCs/>
                <w:color w:val="FF7707" w:themeColor="accent2"/>
              </w:rPr>
              <w:t>•</w:t>
            </w:r>
            <w:r w:rsidRPr="000F0717">
              <w:t xml:space="preserve"> 1985– 1989</w:t>
            </w:r>
          </w:p>
          <w:p w14:paraId="1DD3A955" w14:textId="77777777" w:rsidR="000F0717" w:rsidRPr="000F0717" w:rsidRDefault="000F0717" w:rsidP="000F0717">
            <w:r w:rsidRPr="000F0717">
              <w:t xml:space="preserve">Allergan Pharmaceuticals </w:t>
            </w:r>
            <w:r w:rsidRPr="000F0717">
              <w:rPr>
                <w:b/>
                <w:bCs/>
                <w:color w:val="FF7707" w:themeColor="accent2"/>
              </w:rPr>
              <w:t>•</w:t>
            </w:r>
            <w:r w:rsidRPr="000F0717">
              <w:t xml:space="preserve"> 1981- 1985</w:t>
            </w:r>
          </w:p>
          <w:p w14:paraId="5C13F1FA" w14:textId="77777777" w:rsidR="000F0717" w:rsidRPr="000F0717" w:rsidRDefault="000F0717" w:rsidP="000F0717">
            <w:r w:rsidRPr="000F0717">
              <w:t xml:space="preserve">ITT </w:t>
            </w:r>
            <w:proofErr w:type="spellStart"/>
            <w:r w:rsidRPr="000F0717">
              <w:t>Datanetics</w:t>
            </w:r>
            <w:proofErr w:type="spellEnd"/>
            <w:r w:rsidRPr="000F0717">
              <w:t xml:space="preserve"> </w:t>
            </w:r>
            <w:r w:rsidRPr="000F0717">
              <w:rPr>
                <w:b/>
                <w:bCs/>
                <w:color w:val="FF7707" w:themeColor="accent2"/>
              </w:rPr>
              <w:t>•</w:t>
            </w:r>
            <w:r w:rsidRPr="000F0717">
              <w:t xml:space="preserve"> 1979 – 1981</w:t>
            </w:r>
          </w:p>
          <w:p w14:paraId="0436E455" w14:textId="77777777" w:rsidR="000F0717" w:rsidRPr="000F0717" w:rsidRDefault="000F0717" w:rsidP="000F0717"/>
          <w:p w14:paraId="48E2428E" w14:textId="77777777" w:rsidR="000F0717" w:rsidRPr="000F0717" w:rsidRDefault="000F0717" w:rsidP="000F0717">
            <w:pPr>
              <w:keepNext/>
              <w:keepLines/>
              <w:pBdr>
                <w:top w:val="single" w:sz="24" w:space="6" w:color="FF7707" w:themeColor="accent2"/>
              </w:pBdr>
              <w:spacing w:after="120"/>
              <w:outlineLvl w:val="1"/>
              <w:rPr>
                <w:rFonts w:asciiTheme="majorHAnsi" w:eastAsiaTheme="majorEastAsia" w:hAnsiTheme="majorHAnsi" w:cstheme="majorBidi"/>
                <w:color w:val="202B6A" w:themeColor="accent1"/>
                <w:sz w:val="26"/>
                <w:szCs w:val="26"/>
              </w:rPr>
            </w:pPr>
            <w:r w:rsidRPr="000F0717">
              <w:rPr>
                <w:rFonts w:asciiTheme="majorHAnsi" w:eastAsiaTheme="majorEastAsia" w:hAnsiTheme="majorHAnsi" w:cstheme="majorBidi"/>
                <w:color w:val="202B6A" w:themeColor="accent1"/>
                <w:sz w:val="26"/>
                <w:szCs w:val="26"/>
              </w:rPr>
              <w:t>Education and Training</w:t>
            </w:r>
          </w:p>
          <w:p w14:paraId="2B202BD6" w14:textId="77777777" w:rsidR="000F0717" w:rsidRPr="000F0717" w:rsidRDefault="000F0717" w:rsidP="000F0717">
            <w:r w:rsidRPr="000F0717">
              <w:t xml:space="preserve">Graduate - University of Phoenix Masters in Business Administration </w:t>
            </w:r>
          </w:p>
          <w:p w14:paraId="0C3E79F3" w14:textId="77777777" w:rsidR="000F0717" w:rsidRPr="000F0717" w:rsidRDefault="000F0717" w:rsidP="000F0717">
            <w:r w:rsidRPr="000F0717">
              <w:t xml:space="preserve">College - </w:t>
            </w:r>
            <w:proofErr w:type="spellStart"/>
            <w:r w:rsidRPr="000F0717">
              <w:t>Ateneo</w:t>
            </w:r>
            <w:proofErr w:type="spellEnd"/>
            <w:r w:rsidRPr="000F0717">
              <w:t xml:space="preserve"> De Manila University   Bachelor of Arts in Communications</w:t>
            </w:r>
          </w:p>
          <w:p w14:paraId="53D92483" w14:textId="77777777" w:rsidR="000F0717" w:rsidRPr="000F0717" w:rsidRDefault="000F0717" w:rsidP="000F0717">
            <w:r w:rsidRPr="000F0717">
              <w:t xml:space="preserve">Certificate in Community College Teaching. Cal. State University Dominguez Hills </w:t>
            </w:r>
          </w:p>
          <w:p w14:paraId="4C5A8922" w14:textId="77777777" w:rsidR="000F0717" w:rsidRPr="000F0717" w:rsidRDefault="000F0717" w:rsidP="000F0717">
            <w:r w:rsidRPr="000F0717">
              <w:t>Certificate Program in Prod. And Materials Management, Cal. State Dominguez Hills</w:t>
            </w:r>
          </w:p>
          <w:p w14:paraId="484BCB7F" w14:textId="77777777" w:rsidR="000F0717" w:rsidRPr="000F0717" w:rsidRDefault="000F0717" w:rsidP="000F0717">
            <w:r w:rsidRPr="000F0717">
              <w:t xml:space="preserve">.                                   </w:t>
            </w:r>
          </w:p>
          <w:p w14:paraId="1ECAA16D" w14:textId="77777777" w:rsidR="000F0717" w:rsidRPr="000F0717" w:rsidRDefault="000F0717" w:rsidP="000F0717">
            <w:pPr>
              <w:keepNext/>
              <w:keepLines/>
              <w:pBdr>
                <w:top w:val="single" w:sz="24" w:space="6" w:color="FF7707" w:themeColor="accent2"/>
              </w:pBdr>
              <w:spacing w:after="120"/>
              <w:outlineLvl w:val="1"/>
              <w:rPr>
                <w:rFonts w:asciiTheme="majorHAnsi" w:eastAsiaTheme="majorEastAsia" w:hAnsiTheme="majorHAnsi" w:cstheme="majorBidi"/>
                <w:color w:val="202B6A" w:themeColor="accent1"/>
                <w:sz w:val="26"/>
                <w:szCs w:val="26"/>
              </w:rPr>
            </w:pPr>
            <w:r w:rsidRPr="000F0717">
              <w:rPr>
                <w:rFonts w:asciiTheme="majorHAnsi" w:eastAsiaTheme="majorEastAsia" w:hAnsiTheme="majorHAnsi" w:cstheme="majorBidi"/>
                <w:color w:val="202B6A" w:themeColor="accent1"/>
                <w:sz w:val="26"/>
                <w:szCs w:val="26"/>
              </w:rPr>
              <w:t>Academic Software</w:t>
            </w:r>
          </w:p>
          <w:p w14:paraId="5E9FA7B7" w14:textId="77777777" w:rsidR="000F0717" w:rsidRPr="000F0717" w:rsidRDefault="000F0717" w:rsidP="000F0717">
            <w:r w:rsidRPr="000F0717">
              <w:t xml:space="preserve">Blackboard, Canvas, </w:t>
            </w:r>
            <w:proofErr w:type="spellStart"/>
            <w:r w:rsidRPr="000F0717">
              <w:t>Googleclass</w:t>
            </w:r>
            <w:proofErr w:type="spellEnd"/>
            <w:r w:rsidRPr="000F0717">
              <w:t xml:space="preserve">, </w:t>
            </w:r>
            <w:proofErr w:type="spellStart"/>
            <w:r w:rsidRPr="000F0717">
              <w:t>Populi</w:t>
            </w:r>
            <w:proofErr w:type="spellEnd"/>
            <w:r w:rsidRPr="000F0717">
              <w:t>, Moodle.</w:t>
            </w:r>
          </w:p>
          <w:p w14:paraId="2DF1FE82" w14:textId="77777777" w:rsidR="000F0717" w:rsidRPr="000F0717" w:rsidRDefault="000F0717" w:rsidP="000F0717"/>
          <w:p w14:paraId="37BD91B3" w14:textId="77777777" w:rsidR="000F0717" w:rsidRPr="000F0717" w:rsidRDefault="000F0717" w:rsidP="000F0717">
            <w:pPr>
              <w:keepNext/>
              <w:keepLines/>
              <w:pBdr>
                <w:top w:val="single" w:sz="24" w:space="6" w:color="FF7707" w:themeColor="accent2"/>
              </w:pBdr>
              <w:spacing w:after="120"/>
              <w:outlineLvl w:val="1"/>
              <w:rPr>
                <w:rFonts w:asciiTheme="majorHAnsi" w:eastAsiaTheme="majorEastAsia" w:hAnsiTheme="majorHAnsi" w:cstheme="majorBidi"/>
                <w:color w:val="202B6A" w:themeColor="accent1"/>
                <w:sz w:val="26"/>
                <w:szCs w:val="26"/>
              </w:rPr>
            </w:pPr>
            <w:r w:rsidRPr="000F0717">
              <w:rPr>
                <w:rFonts w:asciiTheme="majorHAnsi" w:eastAsiaTheme="majorEastAsia" w:hAnsiTheme="majorHAnsi" w:cstheme="majorBidi"/>
                <w:color w:val="202B6A" w:themeColor="accent1"/>
                <w:sz w:val="26"/>
                <w:szCs w:val="26"/>
              </w:rPr>
              <w:t>Business Software</w:t>
            </w:r>
          </w:p>
          <w:p w14:paraId="7E8B5D03" w14:textId="77777777" w:rsidR="000F0717" w:rsidRPr="000F0717" w:rsidRDefault="000F0717" w:rsidP="000F0717">
            <w:r w:rsidRPr="000F0717">
              <w:t xml:space="preserve">Microsoft Office, ERP MRPII , </w:t>
            </w:r>
            <w:proofErr w:type="spellStart"/>
            <w:r w:rsidRPr="000F0717">
              <w:t>AmSoft</w:t>
            </w:r>
            <w:proofErr w:type="spellEnd"/>
            <w:r w:rsidRPr="000F0717">
              <w:t xml:space="preserve"> &amp; SAP Enterprise Software</w:t>
            </w:r>
          </w:p>
          <w:p w14:paraId="437C25E4" w14:textId="77777777" w:rsidR="000F0717" w:rsidRPr="000F0717" w:rsidRDefault="000F0717" w:rsidP="000F0717"/>
          <w:p w14:paraId="0CC66197" w14:textId="77777777" w:rsidR="000F0717" w:rsidRPr="000F0717" w:rsidRDefault="000F0717" w:rsidP="000F0717">
            <w:pPr>
              <w:keepNext/>
              <w:keepLines/>
              <w:pBdr>
                <w:top w:val="single" w:sz="24" w:space="6" w:color="FF7707" w:themeColor="accent2"/>
              </w:pBdr>
              <w:spacing w:after="120"/>
              <w:outlineLvl w:val="1"/>
              <w:rPr>
                <w:rFonts w:asciiTheme="majorHAnsi" w:eastAsiaTheme="majorEastAsia" w:hAnsiTheme="majorHAnsi" w:cstheme="majorBidi"/>
                <w:color w:val="202B6A" w:themeColor="accent1"/>
                <w:sz w:val="26"/>
                <w:szCs w:val="26"/>
              </w:rPr>
            </w:pPr>
            <w:r w:rsidRPr="000F0717">
              <w:rPr>
                <w:rFonts w:asciiTheme="majorHAnsi" w:eastAsiaTheme="majorEastAsia" w:hAnsiTheme="majorHAnsi" w:cstheme="majorBidi"/>
                <w:color w:val="202B6A" w:themeColor="accent1"/>
                <w:sz w:val="26"/>
                <w:szCs w:val="26"/>
              </w:rPr>
              <w:t xml:space="preserve">Motto </w:t>
            </w:r>
          </w:p>
          <w:p w14:paraId="319A9574" w14:textId="77777777" w:rsidR="000F0717" w:rsidRPr="000F0717" w:rsidRDefault="000F0717" w:rsidP="000F0717">
            <w:pPr>
              <w:ind w:right="-356"/>
            </w:pPr>
            <w:r w:rsidRPr="000F0717">
              <w:t xml:space="preserve">“The world changes every second….  </w:t>
            </w:r>
          </w:p>
          <w:p w14:paraId="12645471" w14:textId="77777777" w:rsidR="000F0717" w:rsidRPr="000F0717" w:rsidRDefault="000F0717" w:rsidP="000F0717">
            <w:pPr>
              <w:ind w:right="-356"/>
            </w:pPr>
            <w:r w:rsidRPr="000F0717">
              <w:t xml:space="preserve">     Knowledge grows exponentially everyday….</w:t>
            </w:r>
          </w:p>
          <w:p w14:paraId="2E08299A" w14:textId="77777777" w:rsidR="000F0717" w:rsidRPr="000F0717" w:rsidRDefault="000F0717" w:rsidP="000F0717">
            <w:pPr>
              <w:ind w:right="-356"/>
            </w:pPr>
            <w:r w:rsidRPr="000F0717">
              <w:t xml:space="preserve">      I can only share what I know…</w:t>
            </w:r>
          </w:p>
          <w:p w14:paraId="55B82D7B" w14:textId="29CCADAE" w:rsidR="002E4AFC" w:rsidRPr="002E4AFC" w:rsidRDefault="000F0717" w:rsidP="00887875">
            <w:pPr>
              <w:ind w:right="-356"/>
              <w:rPr>
                <w:rFonts w:ascii="Arial" w:hAnsi="Arial"/>
              </w:rPr>
            </w:pPr>
            <w:r w:rsidRPr="000F0717">
              <w:t xml:space="preserve">           And what I don’t know...I ask</w:t>
            </w:r>
            <w:r w:rsidR="00F03EDB">
              <w:t xml:space="preserve"> and learn</w:t>
            </w:r>
            <w:bookmarkStart w:id="0" w:name="_GoBack"/>
            <w:bookmarkEnd w:id="0"/>
            <w:r w:rsidRPr="000F0717">
              <w:t>”</w:t>
            </w:r>
          </w:p>
        </w:tc>
        <w:tc>
          <w:tcPr>
            <w:tcW w:w="892" w:type="dxa"/>
          </w:tcPr>
          <w:p w14:paraId="15B5B7C8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35" w:type="dxa"/>
            <w:vMerge/>
          </w:tcPr>
          <w:p w14:paraId="77582867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</w:tbl>
    <w:p w14:paraId="68DF8FE1" w14:textId="77777777" w:rsidR="00CE6104" w:rsidRPr="0006568A" w:rsidRDefault="00CE6104" w:rsidP="000F0717"/>
    <w:sectPr w:rsidR="00CE6104" w:rsidRPr="0006568A" w:rsidSect="006E23B3">
      <w:headerReference w:type="default" r:id="rId11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2B4550" w14:textId="77777777" w:rsidR="000F0717" w:rsidRDefault="000F0717" w:rsidP="009129A0">
      <w:r>
        <w:separator/>
      </w:r>
    </w:p>
  </w:endnote>
  <w:endnote w:type="continuationSeparator" w:id="0">
    <w:p w14:paraId="5FC43E8A" w14:textId="77777777" w:rsidR="000F0717" w:rsidRDefault="000F0717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8B90E3-55F9-45B7-8A1B-C0CCF5FD734D}"/>
    <w:embedBold r:id="rId2" w:fontKey="{516CA9BC-8242-438E-9C19-3298A096C9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1302CBF-93C8-46E4-85E3-EF9C1AB2DD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98A8CB12-D0B2-4EE9-B44F-4EE6B3CA82FA}"/>
    <w:embedBold r:id="rId5" w:fontKey="{7C4CABCE-BC24-42BA-9F04-FC7584CCE57C}"/>
    <w:embedItalic r:id="rId6" w:fontKey="{0D5A5B1D-5236-424C-8C85-7A878B2E76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CF267E1-8F9F-4D9E-93E6-C2AC942114A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9D5779" w14:textId="77777777" w:rsidR="000F0717" w:rsidRDefault="000F0717" w:rsidP="009129A0">
      <w:r>
        <w:separator/>
      </w:r>
    </w:p>
  </w:footnote>
  <w:footnote w:type="continuationSeparator" w:id="0">
    <w:p w14:paraId="698F7520" w14:textId="77777777" w:rsidR="000F0717" w:rsidRDefault="000F0717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A22BE" w14:textId="77777777" w:rsidR="009129A0" w:rsidRDefault="009129A0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2DB2DD" wp14:editId="1033B3B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reeform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DDADB3D" id="Group 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">
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formatting="1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717"/>
    <w:rsid w:val="00052382"/>
    <w:rsid w:val="0006568A"/>
    <w:rsid w:val="00076F0F"/>
    <w:rsid w:val="00084253"/>
    <w:rsid w:val="000B7116"/>
    <w:rsid w:val="000D1F49"/>
    <w:rsid w:val="000E6867"/>
    <w:rsid w:val="000F0717"/>
    <w:rsid w:val="001727CA"/>
    <w:rsid w:val="001F406D"/>
    <w:rsid w:val="002C56E6"/>
    <w:rsid w:val="002E4AFC"/>
    <w:rsid w:val="002F2708"/>
    <w:rsid w:val="00361E11"/>
    <w:rsid w:val="003F0847"/>
    <w:rsid w:val="0040090B"/>
    <w:rsid w:val="0046302A"/>
    <w:rsid w:val="00487D2D"/>
    <w:rsid w:val="004A6477"/>
    <w:rsid w:val="004D5D62"/>
    <w:rsid w:val="004E61FC"/>
    <w:rsid w:val="005112D0"/>
    <w:rsid w:val="00577E06"/>
    <w:rsid w:val="005A3BF7"/>
    <w:rsid w:val="005F2035"/>
    <w:rsid w:val="005F78E5"/>
    <w:rsid w:val="005F7990"/>
    <w:rsid w:val="00635B84"/>
    <w:rsid w:val="0063739C"/>
    <w:rsid w:val="006E23B3"/>
    <w:rsid w:val="0070197E"/>
    <w:rsid w:val="00770F25"/>
    <w:rsid w:val="007A35A8"/>
    <w:rsid w:val="007B0A85"/>
    <w:rsid w:val="007C6A52"/>
    <w:rsid w:val="0082043E"/>
    <w:rsid w:val="008311CD"/>
    <w:rsid w:val="00887875"/>
    <w:rsid w:val="008E203A"/>
    <w:rsid w:val="0091229C"/>
    <w:rsid w:val="009129A0"/>
    <w:rsid w:val="00940E73"/>
    <w:rsid w:val="00956E91"/>
    <w:rsid w:val="0098597D"/>
    <w:rsid w:val="009929ED"/>
    <w:rsid w:val="009B15B0"/>
    <w:rsid w:val="009F619A"/>
    <w:rsid w:val="009F6DDE"/>
    <w:rsid w:val="00A370A8"/>
    <w:rsid w:val="00B933F2"/>
    <w:rsid w:val="00BD4753"/>
    <w:rsid w:val="00BD5CB1"/>
    <w:rsid w:val="00BE62EE"/>
    <w:rsid w:val="00C003BA"/>
    <w:rsid w:val="00C24813"/>
    <w:rsid w:val="00C46878"/>
    <w:rsid w:val="00CB4A51"/>
    <w:rsid w:val="00CD4532"/>
    <w:rsid w:val="00CD47B0"/>
    <w:rsid w:val="00CE6104"/>
    <w:rsid w:val="00CE7918"/>
    <w:rsid w:val="00D16163"/>
    <w:rsid w:val="00DB3FAD"/>
    <w:rsid w:val="00E561D0"/>
    <w:rsid w:val="00E61C09"/>
    <w:rsid w:val="00EB3B58"/>
    <w:rsid w:val="00EC7359"/>
    <w:rsid w:val="00EE3054"/>
    <w:rsid w:val="00F00606"/>
    <w:rsid w:val="00F01256"/>
    <w:rsid w:val="00F03ED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D93AC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mon\AppData\Roaming\Microsoft\Templates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14201A-CC91-4515-91A5-9C0E74EF48E2}">
  <ds:schemaRefs>
    <ds:schemaRef ds:uri="http://purl.org/dc/dcmitype/"/>
    <ds:schemaRef ds:uri="6dc4bcd6-49db-4c07-9060-8acfc67cef9f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microsoft.com/sharepoint/v3"/>
    <ds:schemaRef ds:uri="fb0879af-3eba-417a-a55a-ffe6dcd6ca77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2021-03-19T06:23:00Z</dcterms:created>
  <dcterms:modified xsi:type="dcterms:W3CDTF">2023-01-04T22:44:00Z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